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16E9EDF2" w14:textId="53369564" w:rsidR="00627825" w:rsidRPr="00BF4E5A" w:rsidRDefault="00627825" w:rsidP="00627825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BF4E5A">
        <w:rPr>
          <w:rFonts w:eastAsia="Calibri"/>
          <w:b/>
          <w:bCs/>
          <w:sz w:val="24"/>
          <w:szCs w:val="24"/>
          <w:lang w:eastAsia="en-US"/>
        </w:rPr>
        <w:t>„</w:t>
      </w:r>
      <w:r w:rsidR="00A2657E">
        <w:rPr>
          <w:rFonts w:eastAsia="Calibri"/>
          <w:b/>
          <w:bCs/>
          <w:sz w:val="24"/>
          <w:szCs w:val="24"/>
          <w:lang w:eastAsia="en-US"/>
        </w:rPr>
        <w:t>Udzielanie ś</w:t>
      </w:r>
      <w:r w:rsidR="00BA7376">
        <w:rPr>
          <w:rFonts w:eastAsia="Calibri"/>
          <w:b/>
          <w:bCs/>
          <w:sz w:val="24"/>
          <w:szCs w:val="24"/>
          <w:lang w:eastAsia="en-US"/>
        </w:rPr>
        <w:t>wiadczenia lekarskie w zakresie anestezjologii i intensywnej terapii</w:t>
      </w:r>
      <w:r w:rsidRPr="00BF4E5A">
        <w:rPr>
          <w:rFonts w:eastAsia="Calibri"/>
          <w:b/>
          <w:bCs/>
          <w:sz w:val="24"/>
          <w:szCs w:val="24"/>
          <w:lang w:eastAsia="en-US"/>
        </w:rPr>
        <w:t xml:space="preserve">”.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241422EB" w14:textId="10179E54" w:rsidR="00D1710C" w:rsidRPr="00B65478" w:rsidRDefault="0078625E" w:rsidP="00B65478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F54D22">
        <w:rPr>
          <w:b/>
          <w:bCs/>
        </w:rPr>
        <w:t>01</w:t>
      </w:r>
      <w:r w:rsidR="00D1710C" w:rsidRPr="00B65478">
        <w:rPr>
          <w:b/>
          <w:bCs/>
        </w:rPr>
        <w:t>.</w:t>
      </w:r>
      <w:r w:rsidR="00014201">
        <w:rPr>
          <w:b/>
          <w:bCs/>
        </w:rPr>
        <w:t>10</w:t>
      </w:r>
      <w:r w:rsidR="00D1710C" w:rsidRPr="00B65478">
        <w:rPr>
          <w:b/>
          <w:bCs/>
        </w:rPr>
        <w:t xml:space="preserve">.2026 r.  do </w:t>
      </w:r>
      <w:r w:rsidR="00F54D22">
        <w:rPr>
          <w:b/>
          <w:bCs/>
        </w:rPr>
        <w:t>3</w:t>
      </w:r>
      <w:r w:rsidR="00014201">
        <w:rPr>
          <w:b/>
          <w:bCs/>
        </w:rPr>
        <w:t>0</w:t>
      </w:r>
      <w:r w:rsidR="00D1710C" w:rsidRPr="00B65478">
        <w:rPr>
          <w:b/>
          <w:bCs/>
        </w:rPr>
        <w:t>.0</w:t>
      </w:r>
      <w:r w:rsidR="00014201">
        <w:rPr>
          <w:b/>
          <w:bCs/>
        </w:rPr>
        <w:t>9.</w:t>
      </w:r>
      <w:r w:rsidR="00D1710C" w:rsidRPr="00B65478">
        <w:rPr>
          <w:b/>
          <w:bCs/>
        </w:rPr>
        <w:t>202</w:t>
      </w:r>
      <w:r w:rsidR="00BA7376">
        <w:rPr>
          <w:b/>
          <w:bCs/>
        </w:rPr>
        <w:t>7</w:t>
      </w:r>
      <w:r w:rsidR="00D1710C" w:rsidRPr="00B65478">
        <w:rPr>
          <w:b/>
          <w:bCs/>
        </w:rPr>
        <w:t xml:space="preserve"> r.</w:t>
      </w:r>
    </w:p>
    <w:p w14:paraId="1942AA4C" w14:textId="357351C1" w:rsidR="00FF4653" w:rsidRDefault="0078625E" w:rsidP="00813AFB">
      <w:pPr>
        <w:pStyle w:val="NormalnyWeb"/>
        <w:widowControl w:val="0"/>
        <w:spacing w:before="0" w:beforeAutospacing="0" w:after="120"/>
        <w:ind w:left="644"/>
      </w:pPr>
      <w:r>
        <w:t xml:space="preserve">. </w:t>
      </w:r>
      <w:r w:rsidR="00FF4653">
        <w:t>zgodnie z ustalonym harmonogramem,</w:t>
      </w:r>
    </w:p>
    <w:p w14:paraId="0103461F" w14:textId="31B24046" w:rsidR="005B397D" w:rsidRPr="005B397D" w:rsidRDefault="005B397D" w:rsidP="005B397D">
      <w:pPr>
        <w:rPr>
          <w:rFonts w:ascii="Calibri" w:eastAsia="Calibri" w:hAnsi="Calibri"/>
          <w:lang w:eastAsia="en-US"/>
        </w:rPr>
      </w:pPr>
      <w:r w:rsidRPr="00BA7376">
        <w:rPr>
          <w:rFonts w:ascii="Calibri" w:eastAsia="Calibri" w:hAnsi="Calibri"/>
          <w:sz w:val="22"/>
          <w:szCs w:val="22"/>
          <w:lang w:eastAsia="en-US"/>
        </w:rPr>
        <w:t xml:space="preserve">             - liczba </w:t>
      </w:r>
      <w:r w:rsidRPr="00BA7376">
        <w:rPr>
          <w:rFonts w:ascii="Calibri" w:eastAsia="Calibri" w:hAnsi="Calibri"/>
          <w:strike/>
          <w:sz w:val="22"/>
          <w:szCs w:val="22"/>
          <w:lang w:eastAsia="en-US"/>
        </w:rPr>
        <w:t>pacjentów</w:t>
      </w:r>
      <w:r w:rsidRPr="00BA7376">
        <w:rPr>
          <w:rFonts w:ascii="Calibri" w:eastAsia="Calibri" w:hAnsi="Calibri"/>
          <w:sz w:val="22"/>
          <w:szCs w:val="22"/>
          <w:lang w:eastAsia="en-US"/>
        </w:rPr>
        <w:t>/godzin/</w:t>
      </w:r>
      <w:r w:rsidRPr="00BA7376">
        <w:rPr>
          <w:rFonts w:ascii="Calibri" w:eastAsia="Calibri" w:hAnsi="Calibri"/>
          <w:strike/>
          <w:sz w:val="22"/>
          <w:szCs w:val="22"/>
          <w:lang w:eastAsia="en-US"/>
        </w:rPr>
        <w:t>badań/punktów</w:t>
      </w:r>
      <w:r w:rsidRPr="005B397D">
        <w:rPr>
          <w:rFonts w:ascii="Calibri" w:eastAsia="Calibri" w:hAnsi="Calibri"/>
          <w:sz w:val="22"/>
          <w:szCs w:val="22"/>
          <w:vertAlign w:val="superscript"/>
          <w:lang w:eastAsia="en-US"/>
        </w:rPr>
        <w:t>*</w:t>
      </w:r>
      <w:r w:rsidRPr="005B397D">
        <w:rPr>
          <w:rFonts w:ascii="Calibri" w:eastAsia="Calibri" w:hAnsi="Calibri"/>
          <w:sz w:val="22"/>
          <w:szCs w:val="22"/>
          <w:lang w:eastAsia="en-US"/>
        </w:rPr>
        <w:t>:</w:t>
      </w:r>
      <w:r w:rsidRPr="005B397D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="00A2657E" w:rsidRPr="00F84F2E">
        <w:rPr>
          <w:b/>
          <w:bCs/>
          <w:sz w:val="22"/>
          <w:szCs w:val="22"/>
        </w:rPr>
        <w:t xml:space="preserve">1 </w:t>
      </w:r>
      <w:r w:rsidR="00F84F2E" w:rsidRPr="00F84F2E">
        <w:rPr>
          <w:b/>
          <w:bCs/>
          <w:sz w:val="22"/>
          <w:szCs w:val="22"/>
        </w:rPr>
        <w:t>498</w:t>
      </w:r>
      <w:r w:rsidR="00A2657E" w:rsidRPr="00717C43">
        <w:rPr>
          <w:b/>
          <w:bCs/>
        </w:rPr>
        <w:t xml:space="preserve"> </w:t>
      </w:r>
      <w:r w:rsidRPr="005B397D">
        <w:rPr>
          <w:rFonts w:ascii="Calibri" w:eastAsia="Calibri" w:hAnsi="Calibri"/>
          <w:sz w:val="22"/>
          <w:szCs w:val="22"/>
          <w:lang w:eastAsia="en-US"/>
        </w:rPr>
        <w:t>miesięcznie</w:t>
      </w:r>
      <w:r w:rsidR="00F84F2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84F2E" w:rsidRPr="00F84F2E">
        <w:rPr>
          <w:rFonts w:eastAsia="Calibri"/>
          <w:b/>
          <w:bCs/>
          <w:sz w:val="22"/>
          <w:szCs w:val="22"/>
          <w:lang w:eastAsia="en-US"/>
        </w:rPr>
        <w:t>17 976</w:t>
      </w:r>
      <w:r w:rsidR="00A2657E" w:rsidRPr="00717C43">
        <w:rPr>
          <w:b/>
          <w:bCs/>
        </w:rPr>
        <w:t xml:space="preserve"> </w:t>
      </w:r>
      <w:r w:rsidRPr="005B397D">
        <w:rPr>
          <w:rFonts w:ascii="Calibri" w:eastAsia="Calibri" w:hAnsi="Calibri"/>
          <w:sz w:val="22"/>
          <w:szCs w:val="22"/>
          <w:lang w:eastAsia="en-US"/>
        </w:rPr>
        <w:t>rocznie</w:t>
      </w:r>
    </w:p>
    <w:p w14:paraId="75A5CB88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2B1B92D0" w:rsidR="00E45B2D" w:rsidRPr="00152620" w:rsidRDefault="000D1FBD" w:rsidP="007F2D7B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AD5642" w:rsidRPr="00AD5642">
        <w:rPr>
          <w:b/>
          <w:bCs/>
          <w:color w:val="00000A"/>
          <w:sz w:val="24"/>
          <w:szCs w:val="24"/>
        </w:rPr>
        <w:t>anestezjologii i intensywnej terapii</w:t>
      </w:r>
      <w:r w:rsidR="00AD5642" w:rsidRPr="00C57A55">
        <w:rPr>
          <w:color w:val="00000A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27B8B2D0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>
        <w:rPr>
          <w:color w:val="00000A"/>
        </w:rPr>
        <w:t xml:space="preserve"> </w:t>
      </w:r>
      <w:r w:rsidR="00BA7376" w:rsidRPr="00482A8B">
        <w:rPr>
          <w:b/>
          <w:bCs/>
          <w:color w:val="00000A"/>
        </w:rPr>
        <w:t>anestezjologii i intensywnej terapii</w:t>
      </w:r>
      <w:r w:rsidR="00BA7376" w:rsidRPr="00C57A55">
        <w:rPr>
          <w:color w:val="00000A"/>
        </w:rPr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lastRenderedPageBreak/>
        <w:t xml:space="preserve">dokumenty (dodatkowe) potwierdzające staż pracy w zakresie odpowiedniej dziedziny 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</w:t>
      </w:r>
      <w:r w:rsidRPr="00C57A55">
        <w:rPr>
          <w:color w:val="00000A"/>
        </w:rPr>
        <w:t>2 SWKO),</w:t>
      </w:r>
    </w:p>
    <w:p w14:paraId="3AA5892D" w14:textId="0DBCA2B1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</w:t>
      </w:r>
    </w:p>
    <w:p w14:paraId="7CB99A4E" w14:textId="77777777" w:rsidR="001323B6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7761AA54" w14:textId="77777777" w:rsidR="001323B6" w:rsidRPr="00C3707E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937279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lastRenderedPageBreak/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74B49936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AD5642">
        <w:rPr>
          <w:b/>
        </w:rPr>
        <w:t>2</w:t>
      </w:r>
      <w:r w:rsidR="00F84F2E">
        <w:rPr>
          <w:b/>
        </w:rPr>
        <w:t>5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45F9E080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AD5642">
        <w:rPr>
          <w:b/>
        </w:rPr>
        <w:t>2</w:t>
      </w:r>
      <w:r w:rsidR="00F84F2E">
        <w:rPr>
          <w:b/>
        </w:rPr>
        <w:t>8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="00F84F2E" w:rsidRPr="00F84F2E">
        <w:rPr>
          <w:b/>
          <w:bCs/>
        </w:rPr>
        <w:t>.</w:t>
      </w:r>
      <w:r w:rsidRPr="00D1710C">
        <w:rPr>
          <w:b/>
          <w:bCs/>
          <w:color w:val="EE0000"/>
        </w:rPr>
        <w:t xml:space="preserve">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F84F2E">
        <w:rPr>
          <w:b/>
        </w:rPr>
        <w:t>0</w:t>
      </w:r>
      <w:r>
        <w:rPr>
          <w:b/>
        </w:rPr>
        <w:t>.</w:t>
      </w:r>
      <w:r w:rsidR="00627825">
        <w:rPr>
          <w:b/>
        </w:rPr>
        <w:t>0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00A663BD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AD5642">
        <w:rPr>
          <w:b/>
        </w:rPr>
        <w:t>2</w:t>
      </w:r>
      <w:r w:rsidR="00F84F2E">
        <w:rPr>
          <w:b/>
        </w:rPr>
        <w:t>8</w:t>
      </w:r>
      <w:r w:rsidR="00A94B4E" w:rsidRPr="00A94B4E">
        <w:rPr>
          <w:b/>
        </w:rPr>
        <w:t>.0</w:t>
      </w:r>
      <w:r w:rsidR="00F84F2E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</w:t>
      </w:r>
      <w:proofErr w:type="spellStart"/>
      <w:r w:rsidRPr="00B81FC3">
        <w:t>Cn</w:t>
      </w:r>
      <w:proofErr w:type="spellEnd"/>
      <w:r w:rsidRPr="00B81FC3">
        <w:t>/</w:t>
      </w:r>
      <w:proofErr w:type="spellStart"/>
      <w:r w:rsidRPr="00B81FC3">
        <w:t>Cb</w:t>
      </w:r>
      <w:proofErr w:type="spellEnd"/>
      <w:r w:rsidRPr="00B81FC3">
        <w:t xml:space="preserve">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Cn</w:t>
      </w:r>
      <w:proofErr w:type="spellEnd"/>
      <w:r w:rsidRPr="00B81FC3">
        <w:t xml:space="preserve">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Cb</w:t>
      </w:r>
      <w:proofErr w:type="spellEnd"/>
      <w:r w:rsidRPr="00B81FC3">
        <w:t xml:space="preserve">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lastRenderedPageBreak/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</w:r>
      <w:r w:rsidRPr="00842514">
        <w:rPr>
          <w:color w:val="00000A"/>
        </w:rPr>
        <w:lastRenderedPageBreak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27F52697" w14:textId="77777777" w:rsidR="00AD5642" w:rsidRDefault="00AD5642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proofErr w:type="gramStart"/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</w:t>
      </w:r>
      <w:proofErr w:type="gramEnd"/>
      <w:r w:rsidRPr="00145F0C">
        <w:rPr>
          <w:w w:val="105"/>
          <w:sz w:val="24"/>
          <w:szCs w:val="24"/>
        </w:rPr>
        <w:t>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CD816" w14:textId="77777777" w:rsidR="00DB3947" w:rsidRDefault="00DB3947">
      <w:r>
        <w:separator/>
      </w:r>
    </w:p>
  </w:endnote>
  <w:endnote w:type="continuationSeparator" w:id="0">
    <w:p w14:paraId="784BF7C4" w14:textId="77777777" w:rsidR="00DB3947" w:rsidRDefault="00DB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BEE90" w14:textId="77777777" w:rsidR="00DB3947" w:rsidRDefault="00DB3947">
      <w:r>
        <w:separator/>
      </w:r>
    </w:p>
  </w:footnote>
  <w:footnote w:type="continuationSeparator" w:id="0">
    <w:p w14:paraId="292D46D6" w14:textId="77777777" w:rsidR="00DB3947" w:rsidRDefault="00DB3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201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0D05"/>
    <w:rsid w:val="000D1FBD"/>
    <w:rsid w:val="000D3C6C"/>
    <w:rsid w:val="000D6D39"/>
    <w:rsid w:val="000E1F92"/>
    <w:rsid w:val="000E374D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23B6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1B8B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5F70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0499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3744"/>
    <w:rsid w:val="0040488B"/>
    <w:rsid w:val="00404B21"/>
    <w:rsid w:val="00410831"/>
    <w:rsid w:val="00411D35"/>
    <w:rsid w:val="00413280"/>
    <w:rsid w:val="0042343B"/>
    <w:rsid w:val="00427F37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C4A"/>
    <w:rsid w:val="0058699B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178A6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8E1"/>
    <w:rsid w:val="00813AFB"/>
    <w:rsid w:val="008161A9"/>
    <w:rsid w:val="008161BD"/>
    <w:rsid w:val="0082108F"/>
    <w:rsid w:val="00821C6A"/>
    <w:rsid w:val="0083115D"/>
    <w:rsid w:val="00833611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31AF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4A82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4732"/>
    <w:rsid w:val="00A14F19"/>
    <w:rsid w:val="00A23FFA"/>
    <w:rsid w:val="00A2645A"/>
    <w:rsid w:val="00A2657E"/>
    <w:rsid w:val="00A277D9"/>
    <w:rsid w:val="00A309A4"/>
    <w:rsid w:val="00A31B8F"/>
    <w:rsid w:val="00A33153"/>
    <w:rsid w:val="00A34C5F"/>
    <w:rsid w:val="00A45AAF"/>
    <w:rsid w:val="00A47C29"/>
    <w:rsid w:val="00A5207F"/>
    <w:rsid w:val="00A53530"/>
    <w:rsid w:val="00A56B96"/>
    <w:rsid w:val="00A60602"/>
    <w:rsid w:val="00A6184C"/>
    <w:rsid w:val="00A65A1F"/>
    <w:rsid w:val="00A7027D"/>
    <w:rsid w:val="00A86322"/>
    <w:rsid w:val="00A8723B"/>
    <w:rsid w:val="00A87759"/>
    <w:rsid w:val="00A87F3A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42"/>
    <w:rsid w:val="00AD56B2"/>
    <w:rsid w:val="00AD5842"/>
    <w:rsid w:val="00AD6982"/>
    <w:rsid w:val="00AD791A"/>
    <w:rsid w:val="00AE5C4D"/>
    <w:rsid w:val="00AE66B5"/>
    <w:rsid w:val="00AF19E4"/>
    <w:rsid w:val="00AF4FDB"/>
    <w:rsid w:val="00AF6A75"/>
    <w:rsid w:val="00AF6DC8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376"/>
    <w:rsid w:val="00BA7FF0"/>
    <w:rsid w:val="00BB0390"/>
    <w:rsid w:val="00BB5D62"/>
    <w:rsid w:val="00BC1509"/>
    <w:rsid w:val="00BC198E"/>
    <w:rsid w:val="00BC57C8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76550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3947"/>
    <w:rsid w:val="00DB60E3"/>
    <w:rsid w:val="00DB6D2F"/>
    <w:rsid w:val="00DC2BE3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7038"/>
    <w:rsid w:val="00F270AC"/>
    <w:rsid w:val="00F30C7C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514"/>
    <w:rsid w:val="00F8306C"/>
    <w:rsid w:val="00F8339F"/>
    <w:rsid w:val="00F84F2E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1323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249</TotalTime>
  <Pages>7</Pages>
  <Words>1965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56</cp:revision>
  <cp:lastPrinted>2021-11-30T13:04:00Z</cp:lastPrinted>
  <dcterms:created xsi:type="dcterms:W3CDTF">2025-01-14T10:43:00Z</dcterms:created>
  <dcterms:modified xsi:type="dcterms:W3CDTF">2026-09-11T09:45:00Z</dcterms:modified>
</cp:coreProperties>
</file>