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014F45A1" w14:textId="17E828F3" w:rsidR="00E631D2" w:rsidRPr="00E631D2" w:rsidRDefault="00E631D2" w:rsidP="00E631D2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E631D2">
        <w:rPr>
          <w:rFonts w:eastAsia="Calibri"/>
          <w:b/>
          <w:bCs/>
          <w:sz w:val="24"/>
          <w:szCs w:val="24"/>
          <w:lang w:eastAsia="en-US"/>
        </w:rPr>
        <w:t>„</w:t>
      </w:r>
      <w:r w:rsidR="00F75C99">
        <w:rPr>
          <w:b/>
          <w:bCs/>
          <w:sz w:val="24"/>
          <w:szCs w:val="24"/>
        </w:rPr>
        <w:t>Specjalista w dziedzinie fizyki medycznej lub fizyk medyczny w zakresie rentgenodiagnostyki i radiologii zabiegowej do nadzoru nad programem badań przesiewowych raka płuc województwo mazowieckie</w:t>
      </w:r>
      <w:r w:rsidRPr="00E631D2">
        <w:rPr>
          <w:rFonts w:eastAsia="Calibri"/>
          <w:b/>
          <w:bCs/>
          <w:sz w:val="24"/>
          <w:szCs w:val="24"/>
          <w:lang w:eastAsia="en-US"/>
        </w:rPr>
        <w:t xml:space="preserve">”.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1942AA4C" w14:textId="04E1DBB3" w:rsidR="00FF4653" w:rsidRDefault="0078625E" w:rsidP="0043159F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E631D2">
        <w:rPr>
          <w:b/>
          <w:bCs/>
        </w:rPr>
        <w:t>1</w:t>
      </w:r>
      <w:r w:rsidR="00F75C99">
        <w:rPr>
          <w:b/>
          <w:bCs/>
        </w:rPr>
        <w:t>4</w:t>
      </w:r>
      <w:r w:rsidR="00D1710C" w:rsidRPr="00B65478">
        <w:rPr>
          <w:b/>
          <w:bCs/>
        </w:rPr>
        <w:t>.0</w:t>
      </w:r>
      <w:r w:rsidR="00F75C99">
        <w:rPr>
          <w:b/>
          <w:bCs/>
        </w:rPr>
        <w:t>9</w:t>
      </w:r>
      <w:r w:rsidR="00D1710C" w:rsidRPr="00B65478">
        <w:rPr>
          <w:b/>
          <w:bCs/>
        </w:rPr>
        <w:t xml:space="preserve">.2026 r.  do </w:t>
      </w:r>
      <w:r w:rsidR="00E631D2">
        <w:rPr>
          <w:b/>
          <w:bCs/>
        </w:rPr>
        <w:t>1</w:t>
      </w:r>
      <w:r w:rsidR="00F75C99">
        <w:rPr>
          <w:b/>
          <w:bCs/>
        </w:rPr>
        <w:t>3</w:t>
      </w:r>
      <w:r w:rsidR="00D1710C" w:rsidRPr="00B65478">
        <w:rPr>
          <w:b/>
          <w:bCs/>
        </w:rPr>
        <w:t>.0</w:t>
      </w:r>
      <w:r w:rsidR="00F75C99">
        <w:rPr>
          <w:b/>
          <w:bCs/>
        </w:rPr>
        <w:t>9</w:t>
      </w:r>
      <w:r w:rsidR="00D1710C" w:rsidRPr="00B65478">
        <w:rPr>
          <w:b/>
          <w:bCs/>
        </w:rPr>
        <w:t>.202</w:t>
      </w:r>
      <w:r w:rsidR="005E244E">
        <w:rPr>
          <w:b/>
          <w:bCs/>
        </w:rPr>
        <w:t>7</w:t>
      </w:r>
      <w:r w:rsidR="00D1710C" w:rsidRPr="00B65478">
        <w:rPr>
          <w:b/>
          <w:bCs/>
        </w:rPr>
        <w:t>r.</w:t>
      </w:r>
      <w:r w:rsidR="0043159F">
        <w:t xml:space="preserve"> </w:t>
      </w:r>
      <w:r w:rsidR="00FF4653">
        <w:t>zgodnie z ustalonym harmonogramem,</w:t>
      </w:r>
    </w:p>
    <w:p w14:paraId="75A5CB88" w14:textId="5B761824" w:rsidR="005B397D" w:rsidRPr="005B397D" w:rsidRDefault="005B397D" w:rsidP="005B397D">
      <w:pPr>
        <w:rPr>
          <w:rFonts w:ascii="Calibri" w:eastAsia="Calibri" w:hAnsi="Calibri"/>
          <w:lang w:eastAsia="en-US"/>
        </w:rPr>
      </w:pPr>
      <w:r w:rsidRPr="005B397D">
        <w:rPr>
          <w:rFonts w:ascii="Calibri" w:eastAsia="Calibri" w:hAnsi="Calibri"/>
          <w:sz w:val="22"/>
          <w:szCs w:val="22"/>
          <w:lang w:eastAsia="en-US"/>
        </w:rPr>
        <w:t xml:space="preserve">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  </w:t>
      </w: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6670763F" w14:textId="77777777" w:rsidR="00F75C99" w:rsidRPr="00180813" w:rsidRDefault="00F75C99" w:rsidP="00F75C99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posiadają </w:t>
      </w:r>
      <w:r w:rsidRPr="00180813">
        <w:rPr>
          <w:sz w:val="24"/>
          <w:szCs w:val="24"/>
        </w:rPr>
        <w:t>aktualny kurs ORP</w:t>
      </w:r>
      <w:r>
        <w:t xml:space="preserve">, </w:t>
      </w:r>
    </w:p>
    <w:p w14:paraId="03753924" w14:textId="77777777" w:rsidR="00F75C99" w:rsidRPr="00180813" w:rsidRDefault="00F75C99" w:rsidP="00F75C99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180813">
        <w:rPr>
          <w:sz w:val="24"/>
          <w:szCs w:val="24"/>
        </w:rPr>
        <w:t>posiadają kopię dyplomu potwierdzającego wyższe wykształcenie kierunkowe</w:t>
      </w:r>
      <w:r w:rsidRPr="00180813">
        <w:rPr>
          <w:color w:val="00000A"/>
          <w:sz w:val="24"/>
          <w:szCs w:val="24"/>
        </w:rPr>
        <w:t>,</w:t>
      </w:r>
    </w:p>
    <w:p w14:paraId="472DA8C8" w14:textId="431DBCEC" w:rsidR="00E45B2D" w:rsidRPr="00152620" w:rsidRDefault="00F75C99" w:rsidP="00F75C99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80813">
        <w:rPr>
          <w:color w:val="00000A"/>
          <w:sz w:val="24"/>
          <w:szCs w:val="24"/>
        </w:rPr>
        <w:t xml:space="preserve">posiadają </w:t>
      </w:r>
      <w:r w:rsidRPr="00180813">
        <w:rPr>
          <w:sz w:val="24"/>
          <w:szCs w:val="24"/>
        </w:rPr>
        <w:t>kopię certyfikatu specjalizacji w dziedzinie fizyki medycznej lub zaświadczenie o ukończeniu specjalizacji z rentgenodiagnostyki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118E73AB" w:rsidR="00BE12FB" w:rsidRPr="00C57A55" w:rsidRDefault="00F75C99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80813">
        <w:t>aktualny kurs ORP</w:t>
      </w:r>
      <w:r w:rsidR="00BE12FB" w:rsidRPr="00C57A55">
        <w:rPr>
          <w:color w:val="00000A"/>
        </w:rPr>
        <w:t>,</w:t>
      </w:r>
    </w:p>
    <w:p w14:paraId="39A4A24A" w14:textId="6D154083" w:rsidR="00BE12FB" w:rsidRDefault="00F75C99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80813">
        <w:t>kopię dyplomu potwierdzającego wyższe wykształcenie kierunkowe</w:t>
      </w:r>
      <w:r w:rsidR="00BE12FB" w:rsidRPr="00C57A55">
        <w:rPr>
          <w:color w:val="00000A"/>
        </w:rPr>
        <w:t>,</w:t>
      </w:r>
    </w:p>
    <w:p w14:paraId="7BF2D0B6" w14:textId="737FB1C5" w:rsidR="00BE12FB" w:rsidRPr="00C57A55" w:rsidRDefault="00F75C99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80813">
        <w:t>kopię certyfikatu specjalizacji w dziedzinie fizyki medycznej lub zaświadczenie o ukończeniu specjalizacji z rentgenodiagnostyki</w:t>
      </w:r>
      <w:r w:rsidR="00BE12FB" w:rsidRPr="00C57A55">
        <w:rPr>
          <w:color w:val="00000A"/>
        </w:rPr>
        <w:t>,</w:t>
      </w:r>
    </w:p>
    <w:p w14:paraId="2D3DE289" w14:textId="252913E5" w:rsidR="00BE12FB" w:rsidRPr="00C57A55" w:rsidRDefault="00BE12FB" w:rsidP="00861D49">
      <w:pPr>
        <w:pStyle w:val="NormalnyWeb"/>
        <w:widowControl w:val="0"/>
        <w:spacing w:after="120" w:line="276" w:lineRule="auto"/>
        <w:ind w:left="360"/>
        <w:jc w:val="both"/>
        <w:rPr>
          <w:color w:val="00000A"/>
        </w:rPr>
      </w:pPr>
    </w:p>
    <w:p w14:paraId="3A286488" w14:textId="269FADF6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lastRenderedPageBreak/>
        <w:t xml:space="preserve">dokumenty (dodatkowe) potwierdzające staż pracy w zakresie </w:t>
      </w:r>
      <w:r w:rsidR="00861D49">
        <w:rPr>
          <w:color w:val="00000A"/>
        </w:rPr>
        <w:t>będącym przedmiotem zamówienia,</w:t>
      </w:r>
    </w:p>
    <w:p w14:paraId="3AA5892D" w14:textId="397490C2" w:rsidR="00BE12FB" w:rsidRPr="00134F8A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cywilnej. 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43159F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3299A1C3" w14:textId="77777777" w:rsidR="0043159F" w:rsidRDefault="0043159F" w:rsidP="0043159F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</w:p>
    <w:p w14:paraId="7B9DEEA4" w14:textId="77777777" w:rsidR="0043159F" w:rsidRDefault="0043159F" w:rsidP="0043159F">
      <w:pPr>
        <w:pStyle w:val="NormalnyWeb"/>
        <w:widowControl w:val="0"/>
        <w:spacing w:before="0" w:beforeAutospacing="0" w:after="240"/>
        <w:jc w:val="both"/>
      </w:pPr>
    </w:p>
    <w:p w14:paraId="60C7775E" w14:textId="77777777" w:rsidR="00862D49" w:rsidRDefault="00862D49" w:rsidP="0043159F">
      <w:pPr>
        <w:pStyle w:val="NormalnyWeb"/>
        <w:widowControl w:val="0"/>
        <w:spacing w:before="0" w:beforeAutospacing="0" w:after="240"/>
        <w:jc w:val="both"/>
      </w:pPr>
    </w:p>
    <w:p w14:paraId="24CD628A" w14:textId="77777777" w:rsidR="00861D49" w:rsidRPr="00937279" w:rsidRDefault="00861D49" w:rsidP="0043159F">
      <w:pPr>
        <w:pStyle w:val="NormalnyWeb"/>
        <w:widowControl w:val="0"/>
        <w:spacing w:before="0" w:beforeAutospacing="0" w:after="240"/>
        <w:jc w:val="both"/>
      </w:pPr>
    </w:p>
    <w:p w14:paraId="0F6759BB" w14:textId="77777777" w:rsidR="00937279" w:rsidRPr="002D0BA3" w:rsidRDefault="00937279" w:rsidP="00937279">
      <w:pPr>
        <w:pStyle w:val="NormalnyWeb"/>
        <w:widowControl w:val="0"/>
        <w:spacing w:before="0" w:beforeAutospacing="0" w:after="240"/>
        <w:jc w:val="both"/>
      </w:pP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lastRenderedPageBreak/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2049FFB6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EF6864">
        <w:rPr>
          <w:b/>
        </w:rPr>
        <w:t>1</w:t>
      </w:r>
      <w:r w:rsidR="00861D49">
        <w:rPr>
          <w:b/>
        </w:rPr>
        <w:t>4</w:t>
      </w:r>
      <w:r w:rsidR="005B397D" w:rsidRPr="00A94B4E">
        <w:rPr>
          <w:b/>
        </w:rPr>
        <w:t>.0</w:t>
      </w:r>
      <w:r w:rsidR="00861D49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F634E4">
        <w:rPr>
          <w:b/>
          <w:bCs/>
        </w:rPr>
        <w:t>0</w:t>
      </w:r>
      <w:r>
        <w:rPr>
          <w:b/>
          <w:bCs/>
        </w:rPr>
        <w:t>.</w:t>
      </w:r>
      <w:r w:rsidR="00861D49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1C6126F4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EF6864">
        <w:rPr>
          <w:b/>
        </w:rPr>
        <w:t>1</w:t>
      </w:r>
      <w:r w:rsidR="00861D49">
        <w:rPr>
          <w:b/>
        </w:rPr>
        <w:t>4</w:t>
      </w:r>
      <w:r w:rsidR="005B397D" w:rsidRPr="00A94B4E">
        <w:rPr>
          <w:b/>
        </w:rPr>
        <w:t>.0</w:t>
      </w:r>
      <w:r w:rsidR="00861D49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Pr="00D1710C">
        <w:rPr>
          <w:b/>
          <w:bCs/>
          <w:color w:val="EE0000"/>
        </w:rPr>
        <w:t xml:space="preserve">.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7877F1">
        <w:rPr>
          <w:b/>
        </w:rPr>
        <w:t>0</w:t>
      </w:r>
      <w:r>
        <w:rPr>
          <w:b/>
        </w:rPr>
        <w:t>.</w:t>
      </w:r>
      <w:r w:rsidR="00861D49">
        <w:rPr>
          <w:b/>
        </w:rPr>
        <w:t>3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4E9DE7AD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EF6864">
        <w:rPr>
          <w:b/>
        </w:rPr>
        <w:t>1</w:t>
      </w:r>
      <w:r w:rsidR="00861D49">
        <w:rPr>
          <w:b/>
        </w:rPr>
        <w:t>4</w:t>
      </w:r>
      <w:r w:rsidR="00A94B4E" w:rsidRPr="00A94B4E">
        <w:rPr>
          <w:b/>
        </w:rPr>
        <w:t>.0</w:t>
      </w:r>
      <w:r w:rsidR="00862D49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</w:t>
      </w:r>
      <w:proofErr w:type="spellStart"/>
      <w:r w:rsidRPr="00B81FC3">
        <w:t>Cn</w:t>
      </w:r>
      <w:proofErr w:type="spellEnd"/>
      <w:r w:rsidRPr="00B81FC3">
        <w:t>/</w:t>
      </w:r>
      <w:proofErr w:type="spellStart"/>
      <w:r w:rsidRPr="00B81FC3">
        <w:t>Cb</w:t>
      </w:r>
      <w:proofErr w:type="spellEnd"/>
      <w:r w:rsidRPr="00B81FC3">
        <w:t xml:space="preserve">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Cn</w:t>
      </w:r>
      <w:proofErr w:type="spellEnd"/>
      <w:r w:rsidRPr="00B81FC3">
        <w:t xml:space="preserve">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Cb</w:t>
      </w:r>
      <w:proofErr w:type="spellEnd"/>
      <w:r w:rsidRPr="00B81FC3">
        <w:t xml:space="preserve">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lastRenderedPageBreak/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</w:r>
      <w:r w:rsidRPr="00842514">
        <w:rPr>
          <w:color w:val="00000A"/>
        </w:rPr>
        <w:lastRenderedPageBreak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lastRenderedPageBreak/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proofErr w:type="gramStart"/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</w:t>
      </w:r>
      <w:proofErr w:type="gramEnd"/>
      <w:r w:rsidRPr="00145F0C">
        <w:rPr>
          <w:w w:val="105"/>
          <w:sz w:val="24"/>
          <w:szCs w:val="24"/>
        </w:rPr>
        <w:t>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BCA8" w14:textId="77777777" w:rsidR="00D2746E" w:rsidRDefault="00D2746E">
      <w:r>
        <w:separator/>
      </w:r>
    </w:p>
  </w:endnote>
  <w:endnote w:type="continuationSeparator" w:id="0">
    <w:p w14:paraId="63C4006B" w14:textId="77777777" w:rsidR="00D2746E" w:rsidRDefault="00D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88BD" w14:textId="77777777" w:rsidR="00D2746E" w:rsidRDefault="00D2746E">
      <w:r>
        <w:separator/>
      </w:r>
    </w:p>
  </w:footnote>
  <w:footnote w:type="continuationSeparator" w:id="0">
    <w:p w14:paraId="3780A536" w14:textId="77777777" w:rsidR="00D2746E" w:rsidRDefault="00D27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1FBD"/>
    <w:rsid w:val="000D3C6C"/>
    <w:rsid w:val="000D6D39"/>
    <w:rsid w:val="000E1F92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3744"/>
    <w:rsid w:val="0040488B"/>
    <w:rsid w:val="00404B21"/>
    <w:rsid w:val="00410831"/>
    <w:rsid w:val="00411D35"/>
    <w:rsid w:val="00413280"/>
    <w:rsid w:val="0042343B"/>
    <w:rsid w:val="00427F37"/>
    <w:rsid w:val="0043159F"/>
    <w:rsid w:val="004401A4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C4A"/>
    <w:rsid w:val="00595668"/>
    <w:rsid w:val="005970D2"/>
    <w:rsid w:val="005A4A58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158B"/>
    <w:rsid w:val="005E244E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97F80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245B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97AD4"/>
    <w:rsid w:val="007A0A6A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0B9"/>
    <w:rsid w:val="008138E1"/>
    <w:rsid w:val="00813AFB"/>
    <w:rsid w:val="008161A9"/>
    <w:rsid w:val="008161BD"/>
    <w:rsid w:val="0082108F"/>
    <w:rsid w:val="00821C6A"/>
    <w:rsid w:val="008242DD"/>
    <w:rsid w:val="0083115D"/>
    <w:rsid w:val="00833611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1D49"/>
    <w:rsid w:val="00862A1B"/>
    <w:rsid w:val="00862D49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6354"/>
    <w:rsid w:val="008D0A60"/>
    <w:rsid w:val="008D435F"/>
    <w:rsid w:val="008D7C46"/>
    <w:rsid w:val="008E2262"/>
    <w:rsid w:val="008E2BF0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0D2E"/>
    <w:rsid w:val="00A14732"/>
    <w:rsid w:val="00A14F19"/>
    <w:rsid w:val="00A23FFA"/>
    <w:rsid w:val="00A2645A"/>
    <w:rsid w:val="00A277D9"/>
    <w:rsid w:val="00A309A4"/>
    <w:rsid w:val="00A31B8F"/>
    <w:rsid w:val="00A33153"/>
    <w:rsid w:val="00A34C5F"/>
    <w:rsid w:val="00A37FFE"/>
    <w:rsid w:val="00A45AAF"/>
    <w:rsid w:val="00A47C29"/>
    <w:rsid w:val="00A5207F"/>
    <w:rsid w:val="00A53530"/>
    <w:rsid w:val="00A56B96"/>
    <w:rsid w:val="00A6184C"/>
    <w:rsid w:val="00A65A1F"/>
    <w:rsid w:val="00A7027D"/>
    <w:rsid w:val="00A86322"/>
    <w:rsid w:val="00A8723B"/>
    <w:rsid w:val="00A87759"/>
    <w:rsid w:val="00A87F3A"/>
    <w:rsid w:val="00A9340D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B2"/>
    <w:rsid w:val="00AD5842"/>
    <w:rsid w:val="00AD6982"/>
    <w:rsid w:val="00AD791A"/>
    <w:rsid w:val="00AE5C4D"/>
    <w:rsid w:val="00AE66B5"/>
    <w:rsid w:val="00AF19E4"/>
    <w:rsid w:val="00AF4FDB"/>
    <w:rsid w:val="00AF6DC8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FF0"/>
    <w:rsid w:val="00BB0390"/>
    <w:rsid w:val="00BB5D62"/>
    <w:rsid w:val="00BC1509"/>
    <w:rsid w:val="00BC198E"/>
    <w:rsid w:val="00BC3F64"/>
    <w:rsid w:val="00BC57C8"/>
    <w:rsid w:val="00BD1B1B"/>
    <w:rsid w:val="00BD1C30"/>
    <w:rsid w:val="00BD59D7"/>
    <w:rsid w:val="00BD66B8"/>
    <w:rsid w:val="00BD785A"/>
    <w:rsid w:val="00BE12FB"/>
    <w:rsid w:val="00BE1472"/>
    <w:rsid w:val="00BE2788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2746E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485"/>
    <w:rsid w:val="00D91626"/>
    <w:rsid w:val="00D91F5A"/>
    <w:rsid w:val="00D92DB4"/>
    <w:rsid w:val="00D96F71"/>
    <w:rsid w:val="00DA0A39"/>
    <w:rsid w:val="00DA15C4"/>
    <w:rsid w:val="00DA5362"/>
    <w:rsid w:val="00DB60E3"/>
    <w:rsid w:val="00DB6D2F"/>
    <w:rsid w:val="00DC2BE3"/>
    <w:rsid w:val="00DC33C8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1D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B6833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EF6864"/>
    <w:rsid w:val="00F007A3"/>
    <w:rsid w:val="00F06326"/>
    <w:rsid w:val="00F11F31"/>
    <w:rsid w:val="00F12C76"/>
    <w:rsid w:val="00F14225"/>
    <w:rsid w:val="00F2182A"/>
    <w:rsid w:val="00F22627"/>
    <w:rsid w:val="00F27038"/>
    <w:rsid w:val="00F270AC"/>
    <w:rsid w:val="00F30C7C"/>
    <w:rsid w:val="00F31FA9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34E4"/>
    <w:rsid w:val="00F65E4A"/>
    <w:rsid w:val="00F73648"/>
    <w:rsid w:val="00F75C99"/>
    <w:rsid w:val="00F8092C"/>
    <w:rsid w:val="00F81514"/>
    <w:rsid w:val="00F8306C"/>
    <w:rsid w:val="00F8339F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1447</TotalTime>
  <Pages>7</Pages>
  <Words>1841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60</cp:revision>
  <cp:lastPrinted>2021-11-30T13:04:00Z</cp:lastPrinted>
  <dcterms:created xsi:type="dcterms:W3CDTF">2025-01-14T10:43:00Z</dcterms:created>
  <dcterms:modified xsi:type="dcterms:W3CDTF">2026-09-07T13:03:00Z</dcterms:modified>
</cp:coreProperties>
</file>